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B06" w:rsidRDefault="00362B06" w:rsidP="00C03F08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加入广州志愿者邀请函</w:t>
      </w:r>
    </w:p>
    <w:p w:rsidR="00362B06" w:rsidRDefault="00362B06">
      <w:pPr>
        <w:rPr>
          <w:b/>
          <w:bCs/>
          <w:sz w:val="36"/>
          <w:szCs w:val="36"/>
        </w:rPr>
      </w:pPr>
    </w:p>
    <w:p w:rsidR="00362B06" w:rsidRDefault="00362B06">
      <w:pPr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踏上义工路，个人社会齐进步</w:t>
      </w:r>
    </w:p>
    <w:p w:rsidR="00362B06" w:rsidRDefault="00362B06">
      <w:pPr>
        <w:rPr>
          <w:b/>
          <w:bCs/>
          <w:sz w:val="36"/>
          <w:szCs w:val="36"/>
        </w:rPr>
      </w:pPr>
    </w:p>
    <w:p w:rsidR="00362B06" w:rsidRDefault="00362B06">
      <w:pPr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各位网友：</w:t>
      </w:r>
    </w:p>
    <w:p w:rsidR="00362B06" w:rsidRPr="0016454D" w:rsidRDefault="00362B06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  <w:r>
        <w:rPr>
          <w:rFonts w:hint="eastAsia"/>
          <w:b/>
          <w:bCs/>
          <w:sz w:val="36"/>
          <w:szCs w:val="36"/>
        </w:rPr>
        <w:t>我，诚意邀请您加入志愿者的行列，共同尽一份公民的责任。近期，我以个人的身份报名加入了广青启智服务总队，成为一名光荣的志愿者。</w:t>
      </w:r>
    </w:p>
    <w:p w:rsidR="00362B06" w:rsidRDefault="00362B06">
      <w:pPr>
        <w:rPr>
          <w:sz w:val="36"/>
          <w:szCs w:val="36"/>
        </w:rPr>
      </w:pPr>
    </w:p>
    <w:p w:rsidR="00362B06" w:rsidRDefault="00362B06" w:rsidP="00B12C7E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启智，是华南地区最活跃的志愿者团队，也是一个提供大量志愿服务供热心市民参加的网络平台。启智实名注册志愿者已超</w:t>
      </w:r>
      <w:r>
        <w:rPr>
          <w:sz w:val="36"/>
          <w:szCs w:val="36"/>
        </w:rPr>
        <w:t>8</w:t>
      </w:r>
      <w:r>
        <w:rPr>
          <w:rFonts w:hint="eastAsia"/>
          <w:sz w:val="36"/>
          <w:szCs w:val="36"/>
        </w:rPr>
        <w:t>万人。每周发布超过五十个丰富多样的志愿服务信息供选择报名参加。包括帮助外来工子女的“快乐童行分队”；帮助重症患儿的“童心童路分队”；帮助留守儿童、社区老人的“心心之家分队”；帮助流浪者的“关怀露宿者分队”；帮助孤儿院儿童的“光明大本营分队”等等，一同有</w:t>
      </w:r>
      <w:r>
        <w:rPr>
          <w:sz w:val="36"/>
          <w:szCs w:val="36"/>
        </w:rPr>
        <w:t>36</w:t>
      </w:r>
      <w:r>
        <w:rPr>
          <w:rFonts w:hint="eastAsia"/>
          <w:sz w:val="36"/>
          <w:szCs w:val="36"/>
        </w:rPr>
        <w:t>支分队</w:t>
      </w:r>
      <w:r>
        <w:rPr>
          <w:sz w:val="36"/>
          <w:szCs w:val="36"/>
        </w:rPr>
        <w:t>40</w:t>
      </w:r>
      <w:r>
        <w:rPr>
          <w:rFonts w:hint="eastAsia"/>
          <w:sz w:val="36"/>
          <w:szCs w:val="36"/>
        </w:rPr>
        <w:t>多个项目。</w:t>
      </w:r>
    </w:p>
    <w:p w:rsidR="00362B06" w:rsidRDefault="00362B06" w:rsidP="00B12C7E">
      <w:pPr>
        <w:rPr>
          <w:sz w:val="36"/>
          <w:szCs w:val="36"/>
        </w:rPr>
      </w:pPr>
    </w:p>
    <w:p w:rsidR="00362B06" w:rsidRDefault="00362B06" w:rsidP="00B12C7E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启智每周周六周日下午均举行志愿者见面会培训会，由全国优秀志愿者、全国道德模范、全国优秀党务工作者李森队长为新志愿者进行入门基础培训。培训后可马上登记报名成为志愿者。</w:t>
      </w:r>
    </w:p>
    <w:p w:rsidR="00362B06" w:rsidRDefault="00362B06" w:rsidP="00B12C7E">
      <w:pPr>
        <w:rPr>
          <w:sz w:val="36"/>
          <w:szCs w:val="36"/>
        </w:rPr>
      </w:pPr>
    </w:p>
    <w:p w:rsidR="00362B06" w:rsidRDefault="00362B06" w:rsidP="00B12C7E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培训地点：广州市天河区龙口西路</w:t>
      </w:r>
      <w:r>
        <w:rPr>
          <w:sz w:val="36"/>
          <w:szCs w:val="36"/>
        </w:rPr>
        <w:t>78</w:t>
      </w:r>
      <w:r>
        <w:rPr>
          <w:rFonts w:hint="eastAsia"/>
          <w:sz w:val="36"/>
          <w:szCs w:val="36"/>
        </w:rPr>
        <w:t>号志愿者办事大厅</w:t>
      </w:r>
    </w:p>
    <w:p w:rsidR="00362B06" w:rsidRPr="00B12C7E" w:rsidRDefault="00362B06" w:rsidP="00B12C7E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培训时间：每周六日</w:t>
      </w:r>
      <w:r>
        <w:rPr>
          <w:sz w:val="36"/>
          <w:szCs w:val="36"/>
        </w:rPr>
        <w:t>15:00</w:t>
      </w:r>
    </w:p>
    <w:p w:rsidR="00362B06" w:rsidRPr="00B12C7E" w:rsidRDefault="00362B06" w:rsidP="00B12C7E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咨询</w:t>
      </w:r>
      <w:r>
        <w:rPr>
          <w:sz w:val="36"/>
          <w:szCs w:val="36"/>
        </w:rPr>
        <w:t>QQ</w:t>
      </w:r>
      <w:r>
        <w:rPr>
          <w:rFonts w:hint="eastAsia"/>
          <w:sz w:val="36"/>
          <w:szCs w:val="36"/>
        </w:rPr>
        <w:t>群：</w:t>
      </w:r>
      <w:r>
        <w:rPr>
          <w:sz w:val="36"/>
          <w:szCs w:val="36"/>
        </w:rPr>
        <w:t xml:space="preserve">102626  </w:t>
      </w:r>
      <w:r w:rsidRPr="00B12C7E">
        <w:rPr>
          <w:rFonts w:hint="eastAsia"/>
          <w:sz w:val="36"/>
          <w:szCs w:val="36"/>
        </w:rPr>
        <w:t>加群链接</w:t>
      </w:r>
      <w:r w:rsidRPr="00B12C7E">
        <w:rPr>
          <w:sz w:val="36"/>
          <w:szCs w:val="36"/>
        </w:rPr>
        <w:t xml:space="preserve">  </w:t>
      </w:r>
      <w:hyperlink r:id="rId5" w:history="1">
        <w:r w:rsidRPr="00933423">
          <w:rPr>
            <w:rStyle w:val="Hyperlink"/>
            <w:sz w:val="36"/>
            <w:szCs w:val="36"/>
          </w:rPr>
          <w:t>http://t.cn/RbQgVZX</w:t>
        </w:r>
      </w:hyperlink>
      <w:r>
        <w:rPr>
          <w:sz w:val="36"/>
          <w:szCs w:val="36"/>
        </w:rPr>
        <w:t xml:space="preserve"> </w:t>
      </w:r>
    </w:p>
    <w:p w:rsidR="00362B06" w:rsidRDefault="00362B06" w:rsidP="00B12C7E">
      <w:pPr>
        <w:rPr>
          <w:sz w:val="36"/>
          <w:szCs w:val="36"/>
        </w:rPr>
      </w:pPr>
      <w:r w:rsidRPr="00B12C7E">
        <w:rPr>
          <w:rFonts w:hint="eastAsia"/>
          <w:sz w:val="36"/>
          <w:szCs w:val="36"/>
        </w:rPr>
        <w:t>咨询微信</w:t>
      </w:r>
      <w:r>
        <w:rPr>
          <w:rFonts w:hint="eastAsia"/>
          <w:sz w:val="36"/>
          <w:szCs w:val="36"/>
        </w:rPr>
        <w:t>公众</w:t>
      </w:r>
      <w:r w:rsidRPr="00B12C7E">
        <w:rPr>
          <w:rFonts w:hint="eastAsia"/>
          <w:sz w:val="36"/>
          <w:szCs w:val="36"/>
        </w:rPr>
        <w:t>号：</w:t>
      </w:r>
      <w:r w:rsidRPr="00B12C7E">
        <w:rPr>
          <w:sz w:val="36"/>
          <w:szCs w:val="36"/>
        </w:rPr>
        <w:t>volunteer1205</w:t>
      </w:r>
    </w:p>
    <w:p w:rsidR="00362B06" w:rsidRDefault="00362B06" w:rsidP="00B12C7E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咨询电话：</w:t>
      </w:r>
      <w:r>
        <w:rPr>
          <w:sz w:val="36"/>
          <w:szCs w:val="36"/>
        </w:rPr>
        <w:t>020-86000730</w:t>
      </w:r>
    </w:p>
    <w:p w:rsidR="00362B06" w:rsidRDefault="00362B06" w:rsidP="00B12C7E">
      <w:pPr>
        <w:rPr>
          <w:sz w:val="36"/>
          <w:szCs w:val="36"/>
        </w:rPr>
      </w:pPr>
    </w:p>
    <w:p w:rsidR="00362B06" w:rsidRPr="00B12C7E" w:rsidRDefault="00362B06" w:rsidP="00B12C7E">
      <w:pPr>
        <w:rPr>
          <w:sz w:val="36"/>
          <w:szCs w:val="36"/>
        </w:rPr>
      </w:pPr>
      <w:r w:rsidRPr="0083796C">
        <w:rPr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5pt;height:322.5pt">
            <v:imagedata r:id="rId6" o:title=""/>
          </v:shape>
        </w:pict>
      </w:r>
    </w:p>
    <w:sectPr w:rsidR="00362B06" w:rsidRPr="00B12C7E" w:rsidSect="008A6E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5A6FB"/>
    <w:multiLevelType w:val="singleLevel"/>
    <w:tmpl w:val="5785A6FB"/>
    <w:lvl w:ilvl="0">
      <w:start w:val="1"/>
      <w:numFmt w:val="decimal"/>
      <w:suff w:val="nothing"/>
      <w:lvlText w:val="%1、"/>
      <w:lvlJc w:val="left"/>
      <w:rPr>
        <w:rFonts w:cs="Times New Roman"/>
      </w:rPr>
    </w:lvl>
  </w:abstractNum>
  <w:abstractNum w:abstractNumId="1">
    <w:nsid w:val="5785A716"/>
    <w:multiLevelType w:val="singleLevel"/>
    <w:tmpl w:val="5785A716"/>
    <w:lvl w:ilvl="0">
      <w:start w:val="1"/>
      <w:numFmt w:val="decimal"/>
      <w:suff w:val="nothing"/>
      <w:lvlText w:val="%1、"/>
      <w:lvlJc w:val="left"/>
      <w:rPr>
        <w:rFonts w:cs="Times New Roman"/>
      </w:rPr>
    </w:lvl>
  </w:abstractNum>
  <w:abstractNum w:abstractNumId="2">
    <w:nsid w:val="5787B127"/>
    <w:multiLevelType w:val="singleLevel"/>
    <w:tmpl w:val="5787B127"/>
    <w:lvl w:ilvl="0">
      <w:start w:val="1"/>
      <w:numFmt w:val="decimal"/>
      <w:suff w:val="nothing"/>
      <w:lvlText w:val="%1、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embedSystemFonts/>
  <w:bordersDoNotSurroundHeader/>
  <w:bordersDoNotSurroundFooter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EAB"/>
    <w:rsid w:val="00065080"/>
    <w:rsid w:val="001115D7"/>
    <w:rsid w:val="0016454D"/>
    <w:rsid w:val="00327F73"/>
    <w:rsid w:val="00362B06"/>
    <w:rsid w:val="00384688"/>
    <w:rsid w:val="00393A4F"/>
    <w:rsid w:val="004F0B3D"/>
    <w:rsid w:val="006210DE"/>
    <w:rsid w:val="006543B1"/>
    <w:rsid w:val="00675954"/>
    <w:rsid w:val="00695DAF"/>
    <w:rsid w:val="00802F18"/>
    <w:rsid w:val="0083796C"/>
    <w:rsid w:val="008A6EAB"/>
    <w:rsid w:val="00933423"/>
    <w:rsid w:val="00A54B57"/>
    <w:rsid w:val="00B12C7E"/>
    <w:rsid w:val="00B5406A"/>
    <w:rsid w:val="00C03F08"/>
    <w:rsid w:val="00DB04FA"/>
    <w:rsid w:val="00E36480"/>
    <w:rsid w:val="00F42C27"/>
    <w:rsid w:val="09CD2E42"/>
    <w:rsid w:val="0E730F53"/>
    <w:rsid w:val="5C614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A6EAB"/>
    <w:pPr>
      <w:widowControl w:val="0"/>
      <w:jc w:val="both"/>
    </w:pPr>
    <w:rPr>
      <w:rFonts w:ascii="Calibri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A6EA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t.cn/RbQgVZ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80</Words>
  <Characters>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</dc:creator>
  <cp:keywords/>
  <dc:description/>
  <cp:lastModifiedBy>win</cp:lastModifiedBy>
  <cp:revision>6</cp:revision>
  <dcterms:created xsi:type="dcterms:W3CDTF">2014-10-29T12:08:00Z</dcterms:created>
  <dcterms:modified xsi:type="dcterms:W3CDTF">2016-07-24T02:21:00Z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